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5E0D62CC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r w:rsidR="00E10B05">
        <w:t>Eaglesfield Village Hall, Eaglesfield, CA13 0RN.</w:t>
      </w:r>
    </w:p>
    <w:p w14:paraId="1EC74489" w14:textId="0C80DFBF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E10B05">
        <w:t>16 poles to be placed in various places around Eaglesfield village.</w:t>
      </w:r>
    </w:p>
    <w:p w14:paraId="5D9CEB46" w14:textId="6535BA4F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  <w:r w:rsidR="00E10B05">
        <w:t>309928, 528162 to 309845, 528741</w:t>
      </w:r>
      <w:r w:rsidR="0006307A">
        <w:t>.</w:t>
      </w:r>
    </w:p>
    <w:p w14:paraId="67FABC69" w14:textId="77777777" w:rsidR="0084224B" w:rsidRDefault="0084224B" w:rsidP="009B4A04">
      <w:pPr>
        <w:pStyle w:val="BodyText"/>
        <w:ind w:left="-567" w:right="-902"/>
      </w:pPr>
    </w:p>
    <w:p w14:paraId="191AFC23" w14:textId="77777777" w:rsidR="0084224B" w:rsidRDefault="0084224B" w:rsidP="0084224B">
      <w:pPr>
        <w:pStyle w:val="BodyText"/>
        <w:ind w:right="-902"/>
      </w:pPr>
    </w:p>
    <w:p w14:paraId="1F0B4FC5" w14:textId="1301FAAD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E10B05">
        <w:t>16 telecommunications poles.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519CDA15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E10B05">
        <w:rPr>
          <w:b/>
        </w:rPr>
        <w:t>15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>9</w:t>
      </w:r>
      <w:r w:rsidR="00E10B05">
        <w:rPr>
          <w:b/>
        </w:rPr>
        <w:t>, 1 x 10</w:t>
      </w:r>
      <w:r w:rsidR="004E0AFF">
        <w:rPr>
          <w:b/>
        </w:rPr>
        <w:t xml:space="preserve">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4F1543C0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D63BEC">
        <w:rPr>
          <w:b/>
          <w:bCs/>
        </w:rPr>
        <w:t>Harrison Fielding</w:t>
      </w:r>
      <w:r w:rsidR="00B33D1B">
        <w:rPr>
          <w:b/>
          <w:bCs/>
        </w:rPr>
        <w:tab/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3F7001E1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2B48AD">
        <w:rPr>
          <w:b/>
          <w:bCs/>
        </w:rPr>
        <w:t>0</w:t>
      </w:r>
      <w:r w:rsidR="00E10B05">
        <w:rPr>
          <w:b/>
          <w:bCs/>
        </w:rPr>
        <w:t>6</w:t>
      </w:r>
      <w:r w:rsidR="002B48AD">
        <w:rPr>
          <w:b/>
          <w:bCs/>
        </w:rPr>
        <w:t>/03</w:t>
      </w:r>
      <w:r w:rsidR="002877B6">
        <w:rPr>
          <w:b/>
          <w:bCs/>
        </w:rPr>
        <w:t>/2024</w:t>
      </w:r>
    </w:p>
    <w:sectPr w:rsidR="004260D6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6307A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B48AD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5D6A87"/>
    <w:rsid w:val="00604CA7"/>
    <w:rsid w:val="0061349A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901CC3"/>
    <w:rsid w:val="00916ADB"/>
    <w:rsid w:val="00922489"/>
    <w:rsid w:val="00940295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3085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0B05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2</TotalTime>
  <Pages>1</Pages>
  <Words>200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3</cp:revision>
  <cp:lastPrinted>2023-01-05T14:19:00Z</cp:lastPrinted>
  <dcterms:created xsi:type="dcterms:W3CDTF">2024-03-06T12:00:00Z</dcterms:created>
  <dcterms:modified xsi:type="dcterms:W3CDTF">2024-03-06T12:00:00Z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